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27"/>
        <w:tblW w:w="9571" w:type="dxa"/>
        <w:tblLook w:val="01E0"/>
      </w:tblPr>
      <w:tblGrid>
        <w:gridCol w:w="4785"/>
        <w:gridCol w:w="4786"/>
      </w:tblGrid>
      <w:tr w:rsidR="00D8780F" w:rsidRPr="00AD2487" w:rsidTr="00361F42">
        <w:tc>
          <w:tcPr>
            <w:tcW w:w="4785" w:type="dxa"/>
          </w:tcPr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AD2487">
              <w:rPr>
                <w:sz w:val="28"/>
                <w:szCs w:val="28"/>
                <w:lang w:eastAsia="zh-CN"/>
              </w:rPr>
              <w:t>«Рассмотрено»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и принято на заседании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педагогического  совета                                       30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 ноября </w:t>
            </w:r>
            <w:r>
              <w:rPr>
                <w:sz w:val="28"/>
                <w:szCs w:val="28"/>
                <w:lang w:eastAsia="zh-CN"/>
              </w:rPr>
              <w:t xml:space="preserve"> 2018 года  Протокол № 3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 xml:space="preserve"> МБОУ«СОШ </w:t>
            </w:r>
            <w:r>
              <w:rPr>
                <w:sz w:val="28"/>
                <w:szCs w:val="28"/>
                <w:lang w:eastAsia="zh-CN"/>
              </w:rPr>
              <w:t xml:space="preserve">им. Алексея Кондратьева с. Дюртюли </w:t>
            </w:r>
            <w:r w:rsidRPr="00AD2487">
              <w:rPr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4786" w:type="dxa"/>
          </w:tcPr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«Утверждаю»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Директор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 xml:space="preserve">МБОУ «СОШ </w:t>
            </w:r>
            <w:r>
              <w:rPr>
                <w:sz w:val="28"/>
                <w:szCs w:val="28"/>
                <w:lang w:eastAsia="zh-CN"/>
              </w:rPr>
              <w:t xml:space="preserve">им. Алексея Кондратьева с. Дюртюли </w:t>
            </w:r>
            <w:r w:rsidRPr="00AD2487">
              <w:rPr>
                <w:sz w:val="28"/>
                <w:szCs w:val="28"/>
                <w:lang w:eastAsia="zh-CN"/>
              </w:rPr>
              <w:t>»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________________ С.</w:t>
            </w:r>
            <w:r>
              <w:rPr>
                <w:sz w:val="28"/>
                <w:szCs w:val="28"/>
                <w:lang w:eastAsia="zh-CN"/>
              </w:rPr>
              <w:t xml:space="preserve">Н. Каюмов </w:t>
            </w:r>
            <w:r w:rsidRPr="00AD2487">
              <w:rPr>
                <w:sz w:val="28"/>
                <w:szCs w:val="28"/>
                <w:lang w:eastAsia="zh-CN"/>
              </w:rPr>
              <w:t xml:space="preserve"> Приказ №_</w:t>
            </w:r>
            <w:r>
              <w:rPr>
                <w:sz w:val="28"/>
                <w:szCs w:val="28"/>
                <w:u w:val="single"/>
                <w:lang w:eastAsia="zh-CN"/>
              </w:rPr>
              <w:t>74</w:t>
            </w:r>
            <w:r w:rsidRPr="00AD2487">
              <w:rPr>
                <w:sz w:val="28"/>
                <w:szCs w:val="28"/>
                <w:lang w:eastAsia="zh-CN"/>
              </w:rPr>
              <w:t>___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 xml:space="preserve">от </w:t>
            </w:r>
            <w:r>
              <w:rPr>
                <w:b/>
                <w:bCs/>
                <w:sz w:val="28"/>
                <w:szCs w:val="28"/>
                <w:lang w:eastAsia="zh-CN"/>
              </w:rPr>
              <w:t>«30</w:t>
            </w:r>
            <w:r w:rsidRPr="00AD2487">
              <w:rPr>
                <w:b/>
                <w:bCs/>
                <w:sz w:val="28"/>
                <w:szCs w:val="28"/>
                <w:lang w:eastAsia="zh-CN"/>
              </w:rPr>
              <w:t xml:space="preserve">» 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ноября </w:t>
            </w:r>
            <w:r w:rsidRPr="00AD2487">
              <w:rPr>
                <w:sz w:val="28"/>
                <w:szCs w:val="28"/>
                <w:lang w:eastAsia="zh-CN"/>
              </w:rPr>
              <w:t xml:space="preserve"> 20</w:t>
            </w:r>
            <w:r>
              <w:rPr>
                <w:i/>
                <w:iCs/>
                <w:sz w:val="28"/>
                <w:szCs w:val="28"/>
                <w:u w:val="single"/>
                <w:lang w:eastAsia="zh-CN"/>
              </w:rPr>
              <w:t>18</w:t>
            </w:r>
            <w:r w:rsidRPr="00AD2487">
              <w:rPr>
                <w:sz w:val="28"/>
                <w:szCs w:val="28"/>
                <w:lang w:eastAsia="zh-CN"/>
              </w:rPr>
              <w:t xml:space="preserve"> г.</w:t>
            </w:r>
          </w:p>
        </w:tc>
      </w:tr>
      <w:tr w:rsidR="00D8780F" w:rsidRPr="00AD2487" w:rsidTr="00361F42">
        <w:trPr>
          <w:trHeight w:val="1036"/>
        </w:trPr>
        <w:tc>
          <w:tcPr>
            <w:tcW w:w="4785" w:type="dxa"/>
          </w:tcPr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Согласовано </w:t>
            </w:r>
          </w:p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Родительский комитет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«09» января 2019г.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Протокол №</w:t>
            </w:r>
            <w:r>
              <w:rPr>
                <w:sz w:val="28"/>
                <w:szCs w:val="28"/>
                <w:u w:val="single"/>
                <w:lang w:eastAsia="zh-CN"/>
              </w:rPr>
              <w:t>3</w:t>
            </w:r>
            <w:r w:rsidRPr="00AD2487">
              <w:rPr>
                <w:sz w:val="28"/>
                <w:szCs w:val="28"/>
                <w:lang w:eastAsia="zh-CN"/>
              </w:rPr>
              <w:t>__</w:t>
            </w:r>
          </w:p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 xml:space="preserve">от </w:t>
            </w:r>
            <w:r w:rsidRPr="00AD2487">
              <w:rPr>
                <w:b/>
                <w:bCs/>
                <w:sz w:val="28"/>
                <w:szCs w:val="28"/>
                <w:lang w:eastAsia="zh-CN"/>
              </w:rPr>
              <w:t>«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30 </w:t>
            </w:r>
            <w:r w:rsidRPr="00AD2487">
              <w:rPr>
                <w:b/>
                <w:bCs/>
                <w:sz w:val="28"/>
                <w:szCs w:val="28"/>
                <w:lang w:eastAsia="zh-CN"/>
              </w:rPr>
              <w:t xml:space="preserve">» 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ноября  </w:t>
            </w:r>
            <w:r w:rsidRPr="00AD2487">
              <w:rPr>
                <w:sz w:val="28"/>
                <w:szCs w:val="28"/>
                <w:lang w:eastAsia="zh-CN"/>
              </w:rPr>
              <w:t>20</w:t>
            </w:r>
            <w:r>
              <w:rPr>
                <w:i/>
                <w:iCs/>
                <w:sz w:val="28"/>
                <w:szCs w:val="28"/>
                <w:u w:val="single"/>
                <w:lang w:eastAsia="zh-CN"/>
              </w:rPr>
              <w:t>18</w:t>
            </w:r>
            <w:r w:rsidRPr="00AD2487">
              <w:rPr>
                <w:sz w:val="28"/>
                <w:szCs w:val="28"/>
                <w:lang w:eastAsia="zh-CN"/>
              </w:rPr>
              <w:t xml:space="preserve"> г.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</w:tcPr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br/>
              <w:t xml:space="preserve">Согласовано </w:t>
            </w:r>
          </w:p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Совет обучающихся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«09» января 2019г.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>Протокол №</w:t>
            </w:r>
            <w:r>
              <w:rPr>
                <w:sz w:val="28"/>
                <w:szCs w:val="28"/>
                <w:lang w:eastAsia="zh-CN"/>
              </w:rPr>
              <w:t xml:space="preserve">  </w:t>
            </w:r>
            <w:r>
              <w:rPr>
                <w:sz w:val="28"/>
                <w:szCs w:val="28"/>
                <w:u w:val="single"/>
                <w:lang w:eastAsia="zh-CN"/>
              </w:rPr>
              <w:t>3</w:t>
            </w:r>
            <w:r w:rsidRPr="00AD2487">
              <w:rPr>
                <w:sz w:val="28"/>
                <w:szCs w:val="28"/>
                <w:lang w:eastAsia="zh-CN"/>
              </w:rPr>
              <w:t>__</w:t>
            </w:r>
          </w:p>
          <w:p w:rsidR="00D8780F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AD2487">
              <w:rPr>
                <w:sz w:val="28"/>
                <w:szCs w:val="28"/>
                <w:lang w:eastAsia="zh-CN"/>
              </w:rPr>
              <w:t xml:space="preserve">от </w:t>
            </w:r>
            <w:r w:rsidRPr="00AD2487">
              <w:rPr>
                <w:b/>
                <w:bCs/>
                <w:sz w:val="28"/>
                <w:szCs w:val="28"/>
                <w:lang w:eastAsia="zh-CN"/>
              </w:rPr>
              <w:t>«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30 </w:t>
            </w:r>
            <w:r w:rsidRPr="00AD2487">
              <w:rPr>
                <w:b/>
                <w:bCs/>
                <w:sz w:val="28"/>
                <w:szCs w:val="28"/>
                <w:lang w:eastAsia="zh-CN"/>
              </w:rPr>
              <w:t xml:space="preserve">» </w:t>
            </w: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zh-CN"/>
              </w:rPr>
              <w:t xml:space="preserve"> ноября</w:t>
            </w:r>
            <w:r w:rsidRPr="00AD2487">
              <w:rPr>
                <w:sz w:val="28"/>
                <w:szCs w:val="28"/>
                <w:lang w:eastAsia="zh-CN"/>
              </w:rPr>
              <w:t xml:space="preserve"> 20</w:t>
            </w:r>
            <w:r>
              <w:rPr>
                <w:i/>
                <w:iCs/>
                <w:sz w:val="28"/>
                <w:szCs w:val="28"/>
                <w:u w:val="single"/>
                <w:lang w:eastAsia="zh-CN"/>
              </w:rPr>
              <w:t>18</w:t>
            </w:r>
            <w:r w:rsidRPr="00AD2487">
              <w:rPr>
                <w:sz w:val="28"/>
                <w:szCs w:val="28"/>
                <w:lang w:eastAsia="zh-CN"/>
              </w:rPr>
              <w:t xml:space="preserve"> г.</w:t>
            </w: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D8780F" w:rsidRPr="00AD2487" w:rsidRDefault="00D8780F" w:rsidP="00361F42">
            <w:pPr>
              <w:widowControl w:val="0"/>
              <w:shd w:val="clear" w:color="auto" w:fill="FFFFFF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</w:tbl>
    <w:p w:rsidR="00D8780F" w:rsidRDefault="00D8780F" w:rsidP="00245448">
      <w:pPr>
        <w:rPr>
          <w:rFonts w:ascii="Times New Roman" w:hAnsi="Times New Roman" w:cs="Times New Roman"/>
          <w:sz w:val="28"/>
          <w:szCs w:val="28"/>
        </w:rPr>
      </w:pPr>
    </w:p>
    <w:p w:rsidR="00D8780F" w:rsidRPr="00245448" w:rsidRDefault="00D8780F" w:rsidP="00245448">
      <w:pPr>
        <w:rPr>
          <w:rFonts w:ascii="Times New Roman" w:hAnsi="Times New Roman" w:cs="Times New Roman"/>
          <w:sz w:val="28"/>
          <w:szCs w:val="28"/>
        </w:rPr>
      </w:pPr>
    </w:p>
    <w:p w:rsidR="00D8780F" w:rsidRDefault="00D8780F" w:rsidP="00245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D8780F" w:rsidRPr="00245448" w:rsidRDefault="00D8780F" w:rsidP="00245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b/>
          <w:bCs/>
          <w:sz w:val="28"/>
          <w:szCs w:val="28"/>
        </w:rPr>
        <w:t>внутреннего распорядка учащихся</w:t>
      </w:r>
    </w:p>
    <w:p w:rsidR="00D8780F" w:rsidRDefault="00D8780F" w:rsidP="00E37E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1CD">
        <w:rPr>
          <w:rFonts w:ascii="Times New Roman" w:hAnsi="Times New Roman" w:cs="Times New Roman"/>
          <w:b/>
          <w:bCs/>
          <w:sz w:val="28"/>
          <w:szCs w:val="28"/>
        </w:rPr>
        <w:t>МБОУ СОШ им. Алексея Кондратьева с.Дюртюли</w:t>
      </w:r>
    </w:p>
    <w:p w:rsidR="00D8780F" w:rsidRPr="00E37EDF" w:rsidRDefault="00D8780F" w:rsidP="00E37E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0F" w:rsidRDefault="00D8780F" w:rsidP="00300D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1.Общие положения </w:t>
      </w:r>
    </w:p>
    <w:p w:rsidR="00D8780F" w:rsidRDefault="00D8780F" w:rsidP="00300DC7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1.1.Настоящие   Правила   внутреннего   распорядка   учащихся          (далее  по   тексту  - Правила)  разработаны  в  соответствии  с  Конвенцией  ООН  о  правах  ребѐнка,  Конституцией  Российской  Федерации,  Федеральным  Законом  от  29.12.2012  №  273-ФЗ  «Об  образовании  в  Российской  Федерации»,     приказом    Министерства     образования     и</w:t>
      </w:r>
      <w:r>
        <w:rPr>
          <w:rFonts w:ascii="Times New Roman" w:hAnsi="Times New Roman" w:cs="Times New Roman"/>
          <w:sz w:val="28"/>
          <w:szCs w:val="28"/>
        </w:rPr>
        <w:t xml:space="preserve">  науки   от  15.03.2013 №185 «Об утверждении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порядка    применения      к  обучающимся       и   снятия    с   обучающихся      мер  дисциплинарного  взыскания»,    Уставом    </w:t>
      </w:r>
      <w:r w:rsidRPr="003451CD">
        <w:rPr>
          <w:rFonts w:ascii="Times New Roman" w:hAnsi="Times New Roman" w:cs="Times New Roman"/>
          <w:sz w:val="28"/>
          <w:szCs w:val="28"/>
        </w:rPr>
        <w:t>МБОУ СОШ им. Алексея Кондратьева с.Дюртюли</w:t>
      </w:r>
    </w:p>
    <w:p w:rsidR="00D8780F" w:rsidRPr="00300DC7" w:rsidRDefault="00D8780F" w:rsidP="00300D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(далее  по  тексту  - Учреждение), СанПиН  2.4.2.2821-10 «Санитарно-эпидемиологические требования к условиям и организации  обучения в общеобразовательных учреждениях» от 29.12.2010 № 189.  </w:t>
      </w:r>
    </w:p>
    <w:p w:rsidR="00D8780F" w:rsidRPr="00245448" w:rsidRDefault="00D8780F" w:rsidP="00300DC7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1.2.Правила  регламентируют  права  и  обязанности  учащихся,  их  ответственность,  определяют  принципы     совместной     деятельности     учащихся     и  других    участников     образовательных  отношений.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1.3.Правила определяют основные нормы и правила поведения учащихся в период обучения в  Учреждении: во время школьных занятий, перемен, внеклассных и внешкольных мероприятий  в  пределах  Учреждения      и  на  его  территории,  а  также  в  других  местах  при  проведении  мероприятий,  связанных  с  ведением  образовательной  деятельности,  устанавливают  порядок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поощрения учащихся и применения мер дисциплинарного взыскания.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1.4.Правила способствуют поддержанию порядка в Учреждении, основанного на сознательной  дисциплине, уважении человеческого достоинства учащихся, педагогических работников.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1.5. Настоящие Правила являются обязательными для всех учащихся Учреждения.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1.6. Настоящие Правила вступают в силу с момента их утверждения Учреждением и действует  бессрочно, до замены их новыми Правилами.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245448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2. Режим образовательной деятельности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2.1.  Первый  и  последний  день  учебного  года 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  для  учащихся  1–11</w:t>
      </w:r>
      <w:r w:rsidRPr="00245448">
        <w:rPr>
          <w:rFonts w:ascii="Times New Roman" w:hAnsi="Times New Roman" w:cs="Times New Roman"/>
          <w:sz w:val="28"/>
          <w:szCs w:val="28"/>
        </w:rPr>
        <w:t xml:space="preserve"> классов  определяется    календарным  учебным  графиком,  который  утверждается  приказом  </w:t>
      </w:r>
      <w:r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учѐтом   мнения   Педагогического   совета   Учреждения   и   по   согласованию   с   начальником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Мариинского муниципального района.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2.2.   Учебный   год   в  Учреждении   начинается   1   сентября.   Если   этот   день  приходится   на  выходной, то в этом случае учебный год начинается в первый, следующий за ним рабочий день.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2.3.  С  целью  обеспечения  эффективного  качества  образовательной  подготовки  учащихся  с  учѐтом здоровьесберегающих технологий, учебный год делится на четверти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Между  четвертями - каникулы.  Этим  достигается  равномерное  распределение  учебной  нагрузки  в  течение  всего  учебного  года,  равномерная  интервальность  отдыха учащихся (здоровьесберегающий подход).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2.4. В целях оптимизации учебной нагрузки продолжительность учебного года устанавливается  в соответствии с  календарным учебным графиком и составляет: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 1 классе — 33 учебные недели, </w:t>
      </w:r>
      <w:r>
        <w:rPr>
          <w:rFonts w:ascii="Times New Roman" w:hAnsi="Times New Roman" w:cs="Times New Roman"/>
          <w:sz w:val="28"/>
          <w:szCs w:val="28"/>
        </w:rPr>
        <w:t>во 2–11</w:t>
      </w:r>
      <w:r w:rsidRPr="00245448">
        <w:rPr>
          <w:rFonts w:ascii="Times New Roman" w:hAnsi="Times New Roman" w:cs="Times New Roman"/>
          <w:sz w:val="28"/>
          <w:szCs w:val="28"/>
        </w:rPr>
        <w:t xml:space="preserve"> классах —    34 учебные недели без учѐта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2.5. В Учреждении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>пя</w:t>
      </w:r>
      <w:r>
        <w:rPr>
          <w:rFonts w:ascii="Times New Roman" w:hAnsi="Times New Roman" w:cs="Times New Roman"/>
          <w:sz w:val="28"/>
          <w:szCs w:val="28"/>
        </w:rPr>
        <w:t>тидневная рабочая неделя для                            1-11 классов.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2.6. Продолжительность каникул в течение учебного года не менее 30 календарных дней, летом  –   не  менее    8  календарных     недель.   Для   учащихся     первых    классов   устанавливаются дополнительные недельные каникулы в феврале.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2.7. Обучение в</w:t>
      </w:r>
      <w:r>
        <w:rPr>
          <w:rFonts w:ascii="Times New Roman" w:hAnsi="Times New Roman" w:cs="Times New Roman"/>
          <w:sz w:val="28"/>
          <w:szCs w:val="28"/>
        </w:rPr>
        <w:t xml:space="preserve"> Учреждении осуществляется в одну смену</w:t>
      </w:r>
      <w:r w:rsidRPr="0024544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 9.00 – до 16.35.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5448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>
        <w:rPr>
          <w:rFonts w:ascii="Times New Roman" w:hAnsi="Times New Roman" w:cs="Times New Roman"/>
          <w:sz w:val="28"/>
          <w:szCs w:val="28"/>
        </w:rPr>
        <w:t xml:space="preserve">ина    дня    для  учащихся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отводится  непосредственно       образовательной      деятельности,     требующей      повышенной       умственной  нагрузки.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направленной на  </w:t>
      </w:r>
      <w:r w:rsidRPr="00245448">
        <w:rPr>
          <w:rFonts w:ascii="Times New Roman" w:hAnsi="Times New Roman" w:cs="Times New Roman"/>
          <w:sz w:val="28"/>
          <w:szCs w:val="28"/>
        </w:rPr>
        <w:t>спортивно-оздоровительное,        художественно-эстетическое,       общеин</w:t>
      </w:r>
      <w:r>
        <w:rPr>
          <w:rFonts w:ascii="Times New Roman" w:hAnsi="Times New Roman" w:cs="Times New Roman"/>
          <w:sz w:val="28"/>
          <w:szCs w:val="28"/>
        </w:rPr>
        <w:t xml:space="preserve">теллектуальное,       духовно-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нравственное, общекультурное развитие учащихся.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2.10. Проведение нулевых уроков не допускается.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>
        <w:rPr>
          <w:rFonts w:ascii="Times New Roman" w:hAnsi="Times New Roman" w:cs="Times New Roman"/>
          <w:sz w:val="28"/>
          <w:szCs w:val="28"/>
        </w:rPr>
        <w:t xml:space="preserve">яется   в   течение   учебной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недели, при этом объѐм максимальной допустимой нагрузки в течение дня должен составлять: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- для учащихся 1-х классов не более 4 уроков и 1 день в недел</w:t>
      </w:r>
      <w:r>
        <w:rPr>
          <w:rFonts w:ascii="Times New Roman" w:hAnsi="Times New Roman" w:cs="Times New Roman"/>
          <w:sz w:val="28"/>
          <w:szCs w:val="28"/>
        </w:rPr>
        <w:t xml:space="preserve">ю — не более 5 уроков за счѐт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урока физической культуры;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учащихся 2–4-х классов — не более 5 уроков, и один раз в неделю 6 уроков за счет урока  физической культуры;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учащихся 5–7-х классов — не более 7 уроков;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8–11</w:t>
      </w:r>
      <w:r w:rsidRPr="00245448">
        <w:rPr>
          <w:rFonts w:ascii="Times New Roman" w:hAnsi="Times New Roman" w:cs="Times New Roman"/>
          <w:sz w:val="28"/>
          <w:szCs w:val="28"/>
        </w:rPr>
        <w:t xml:space="preserve">-х классов — не более 8 уроков.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2.12.Обучение   в   1-м   классе   осуществляется   с  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 п</w:t>
      </w:r>
      <w:r>
        <w:rPr>
          <w:rFonts w:ascii="Times New Roman" w:hAnsi="Times New Roman" w:cs="Times New Roman"/>
          <w:sz w:val="28"/>
          <w:szCs w:val="28"/>
        </w:rPr>
        <w:t xml:space="preserve">о 4 урока по 35 минут каждый;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январь–май — </w:t>
      </w:r>
      <w:r>
        <w:rPr>
          <w:rFonts w:ascii="Times New Roman" w:hAnsi="Times New Roman" w:cs="Times New Roman"/>
          <w:sz w:val="28"/>
          <w:szCs w:val="28"/>
        </w:rPr>
        <w:t xml:space="preserve">по 4 урока по 40 минут каждый).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2.13.  Расписание     уроков    составляется     с   учѐтом    дневной    и   недельной    </w:t>
      </w:r>
      <w:r>
        <w:rPr>
          <w:rFonts w:ascii="Times New Roman" w:hAnsi="Times New Roman" w:cs="Times New Roman"/>
          <w:sz w:val="28"/>
          <w:szCs w:val="28"/>
        </w:rPr>
        <w:t xml:space="preserve"> умственной  </w:t>
      </w:r>
      <w:r w:rsidRPr="00245448">
        <w:rPr>
          <w:rFonts w:ascii="Times New Roman" w:hAnsi="Times New Roman" w:cs="Times New Roman"/>
          <w:sz w:val="28"/>
          <w:szCs w:val="28"/>
        </w:rPr>
        <w:t>работоспособности учащихся и шкало</w:t>
      </w:r>
      <w:r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245448">
        <w:rPr>
          <w:rFonts w:ascii="Times New Roman" w:hAnsi="Times New Roman" w:cs="Times New Roman"/>
          <w:sz w:val="28"/>
          <w:szCs w:val="28"/>
        </w:rPr>
        <w:t>При составлении расписания уроков чередуются различные по</w:t>
      </w:r>
      <w:r>
        <w:rPr>
          <w:rFonts w:ascii="Times New Roman" w:hAnsi="Times New Roman" w:cs="Times New Roman"/>
          <w:sz w:val="28"/>
          <w:szCs w:val="28"/>
        </w:rPr>
        <w:t xml:space="preserve"> сложности предметы в течение  </w:t>
      </w:r>
      <w:r w:rsidRPr="00245448">
        <w:rPr>
          <w:rFonts w:ascii="Times New Roman" w:hAnsi="Times New Roman" w:cs="Times New Roman"/>
          <w:sz w:val="28"/>
          <w:szCs w:val="28"/>
        </w:rPr>
        <w:t>дня и недели: для учащихся начального общего образования основные предметы (математика,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5448">
        <w:rPr>
          <w:rFonts w:ascii="Times New Roman" w:hAnsi="Times New Roman" w:cs="Times New Roman"/>
          <w:sz w:val="28"/>
          <w:szCs w:val="28"/>
        </w:rPr>
        <w:t>русский  и  иностранный  язык,  окружающий  мир)  необходимо  че</w:t>
      </w:r>
      <w:r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245448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245448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гуманитарными предметами.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245448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Контрольные работы рекомендуется проводить на 2–4-м уроках.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245448">
        <w:rPr>
          <w:rFonts w:ascii="Times New Roman" w:hAnsi="Times New Roman" w:cs="Times New Roman"/>
          <w:sz w:val="28"/>
          <w:szCs w:val="28"/>
        </w:rPr>
        <w:t>. Продолжительность у</w:t>
      </w:r>
      <w:r>
        <w:rPr>
          <w:rFonts w:ascii="Times New Roman" w:hAnsi="Times New Roman" w:cs="Times New Roman"/>
          <w:sz w:val="28"/>
          <w:szCs w:val="28"/>
        </w:rPr>
        <w:t xml:space="preserve">рока (академический час) во 2–11 классах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составляет 45 минут.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Pr="00245448">
        <w:rPr>
          <w:rFonts w:ascii="Times New Roman" w:hAnsi="Times New Roman" w:cs="Times New Roman"/>
          <w:sz w:val="28"/>
          <w:szCs w:val="28"/>
        </w:rPr>
        <w:t xml:space="preserve">.     Учебная    нагрузка    учащихся     Учреждения      не  превышает      нормы,    определяемой  требованиями СанПиН к организации учебного процесса: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  <w:r w:rsidRPr="00245448">
        <w:rPr>
          <w:rFonts w:ascii="Times New Roman" w:hAnsi="Times New Roman" w:cs="Times New Roman"/>
          <w:sz w:val="28"/>
          <w:szCs w:val="28"/>
        </w:rPr>
        <w:t xml:space="preserve">    –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классы</w:t>
      </w:r>
      <w:r w:rsidRPr="00245448">
        <w:rPr>
          <w:rFonts w:ascii="Times New Roman" w:hAnsi="Times New Roman" w:cs="Times New Roman"/>
          <w:sz w:val="28"/>
          <w:szCs w:val="28"/>
        </w:rPr>
        <w:t xml:space="preserve"> –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24 ч.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   – 29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   – 30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   – 32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8класс – 33 ч.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33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Pr="00245448" w:rsidRDefault="00D8780F" w:rsidP="00345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класс – 34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Pr="00245448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>
        <w:rPr>
          <w:rFonts w:ascii="Times New Roman" w:hAnsi="Times New Roman" w:cs="Times New Roman"/>
          <w:sz w:val="28"/>
          <w:szCs w:val="28"/>
        </w:rPr>
        <w:t xml:space="preserve"> уроками составляет от  10  минут, после второго и четвертого уроков – 20 минут ( время, отведенное для приема пищи).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D605F1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605F1">
        <w:rPr>
          <w:rFonts w:ascii="Times New Roman" w:hAnsi="Times New Roman" w:cs="Times New Roman"/>
          <w:b/>
          <w:bCs/>
          <w:sz w:val="28"/>
          <w:szCs w:val="28"/>
        </w:rPr>
        <w:t xml:space="preserve">3. Права и обязанности учащихся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3.1.Права  и  обязанности  учащегося,  предусмотренные 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245448">
        <w:rPr>
          <w:rFonts w:ascii="Times New Roman" w:hAnsi="Times New Roman" w:cs="Times New Roman"/>
          <w:sz w:val="28"/>
          <w:szCs w:val="28"/>
        </w:rPr>
        <w:t>настоящими  Правилами,  возникают  у  лица,  принятого  на  обуче</w:t>
      </w:r>
      <w:r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указанной в приказе о приѐме лица на обучение.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3.2.Учащимся предоставляются академические права на: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3.2.1.Получение    общедоступного      и   бесплатного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в   соответствии    с   федеральными  государственными   образовательными   стандартами   начального   общего и    основного   общего образования.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3.2.4.</w:t>
      </w:r>
      <w:r>
        <w:rPr>
          <w:rFonts w:ascii="Times New Roman" w:hAnsi="Times New Roman" w:cs="Times New Roman"/>
          <w:sz w:val="28"/>
          <w:szCs w:val="28"/>
        </w:rPr>
        <w:t xml:space="preserve">Выбор Учреждения,  осуществляющего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образовательную  деятельность,  формы  получения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3.2.5.Предоставление   условий  для  обучения  с   учѐтом  особенностей  их  психофизического  развития   и  состояния   здоровья,   в  том   числе  получение    социально-педагогической     и  психологической помощи.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3.2.6.Уважение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3.2.7.Свободу совести, информации, свободное выражение собственных взглядов и убеждений.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3.2.8. Перерыв для отдыха между учебными занятиями.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3.2.9.Каникулы   -  плановые   перерывы   при   получении   образования   для   отдыха   и   иных  социальных целей в соответствии с законодательством об образовании и календарным учебным   графиком.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3.2.10. Участие в управлении Учреждением в порядке, установленном еѐ Уставом.  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</w:t>
      </w:r>
      <w:r w:rsidRPr="00B103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34C">
        <w:rPr>
          <w:rFonts w:ascii="Times New Roman" w:hAnsi="Times New Roman" w:cs="Times New Roman"/>
          <w:sz w:val="28"/>
          <w:szCs w:val="28"/>
        </w:rPr>
        <w:t>Перевод   в</w:t>
      </w:r>
      <w:r>
        <w:rPr>
          <w:rFonts w:ascii="Times New Roman" w:hAnsi="Times New Roman" w:cs="Times New Roman"/>
          <w:sz w:val="28"/>
          <w:szCs w:val="28"/>
        </w:rPr>
        <w:t xml:space="preserve">   другое   образовательное    у</w:t>
      </w:r>
      <w:r w:rsidRPr="00B1034C">
        <w:rPr>
          <w:rFonts w:ascii="Times New Roman" w:hAnsi="Times New Roman" w:cs="Times New Roman"/>
          <w:sz w:val="28"/>
          <w:szCs w:val="28"/>
        </w:rPr>
        <w:t xml:space="preserve">чреждение,    реализующее     образовательную  программу   соответствующего   уровня,   в   порядке,   предусмотренном   законодательством   об  образовании.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</w:t>
      </w:r>
      <w:r w:rsidRPr="00B1034C">
        <w:rPr>
          <w:rFonts w:ascii="Times New Roman" w:hAnsi="Times New Roman" w:cs="Times New Roman"/>
          <w:sz w:val="28"/>
          <w:szCs w:val="28"/>
        </w:rPr>
        <w:t xml:space="preserve">.Бесплатное   пользование   библиотечно-информационными   ресурсами,   учебной   базой   Учреждения.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Pr="00B1034C">
        <w:rPr>
          <w:rFonts w:ascii="Times New Roman" w:hAnsi="Times New Roman" w:cs="Times New Roman"/>
          <w:sz w:val="28"/>
          <w:szCs w:val="28"/>
        </w:rPr>
        <w:t xml:space="preserve">.Развитие  своих  творческих  способностей  и  интересов,  включая  участие  в  конкурсах,  олимпиадах,  выставках,  смотрах,  физкультурных  мероприятиях,  спортивных  мероприятиях,  в  том числе в официальных спортивных соревнованиях, и других массовых мероприятиях.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3.2.14</w:t>
      </w:r>
      <w:r w:rsidRPr="00B1034C">
        <w:rPr>
          <w:rFonts w:ascii="Times New Roman" w:hAnsi="Times New Roman" w:cs="Times New Roman"/>
          <w:sz w:val="28"/>
          <w:szCs w:val="28"/>
        </w:rPr>
        <w:t xml:space="preserve">.Поощрение за успехи в учебной, спортивной, общественной, творческой  деятельности.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3.2.15</w:t>
      </w:r>
      <w:r w:rsidRPr="00B1034C">
        <w:rPr>
          <w:rFonts w:ascii="Times New Roman" w:hAnsi="Times New Roman" w:cs="Times New Roman"/>
          <w:sz w:val="28"/>
          <w:szCs w:val="28"/>
        </w:rPr>
        <w:t xml:space="preserve">.Посещение  по  своему  выбору  мероприятий,  которые  проводятся  в  Учреждении       и  не   предусмотрены учебным планом, в порядке, установленном локальными нормативными актами  Учреждения.  Привлечение  учащихся  без  их  согласия  и  несовершеннолетних  учащихся  без   согласия родителей (законных представителей) к труду, не предусмотренному образовательной  программой, запрещается. </w:t>
      </w:r>
    </w:p>
    <w:p w:rsidR="00D8780F" w:rsidRPr="00B1034C" w:rsidRDefault="00D8780F" w:rsidP="00B10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3.2.16</w:t>
      </w:r>
      <w:r w:rsidRPr="00B1034C">
        <w:rPr>
          <w:rFonts w:ascii="Times New Roman" w:hAnsi="Times New Roman" w:cs="Times New Roman"/>
          <w:sz w:val="28"/>
          <w:szCs w:val="28"/>
        </w:rPr>
        <w:t xml:space="preserve">.  Иные    академические     права,  не   предусмотренные     Уставом,    устанавливаются  Федеральным законом от 29.12.2012 № 273-ФЗ  «Об образовании в Российской Федерации» и  иными нормативными правовыми актами Российской Федерации. 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3.3.Учащимся предоставляются следующие меры социальной поддержки: </w:t>
      </w:r>
    </w:p>
    <w:p w:rsidR="00D8780F" w:rsidRPr="00B1034C" w:rsidRDefault="00D8780F" w:rsidP="00B1034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3.3.1.Обеспечение  питанием  в  случаях  и  в  порядке,  которые   установлены  федеральными  законами,  законами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и  распорядительными документами администрации  </w:t>
      </w:r>
      <w:r>
        <w:rPr>
          <w:rFonts w:ascii="Times New Roman" w:hAnsi="Times New Roman" w:cs="Times New Roman"/>
          <w:sz w:val="28"/>
          <w:szCs w:val="28"/>
        </w:rPr>
        <w:t>Шаранского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D8780F" w:rsidRPr="00B1034C" w:rsidRDefault="00D8780F" w:rsidP="00B1034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3.3.2.Иные  меры  социальной  поддержки,  предусмотренные  нормативными  правовыми  актами  Российской  Федерации  и  локальными  нормативными  актами             Администрации  </w:t>
      </w:r>
      <w:r>
        <w:rPr>
          <w:rFonts w:ascii="Times New Roman" w:hAnsi="Times New Roman" w:cs="Times New Roman"/>
          <w:sz w:val="28"/>
          <w:szCs w:val="28"/>
        </w:rPr>
        <w:t>Республики Башкорстан  и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Шаранского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муниципального района.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3.4.Учащиеся обязаны: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3.4.1.Добросовестно      осваивать    образовательную      программу,     в   том    числе   посещать  предусмотренные       учебным     планом    учебные     занятия,   осуществлять      самостоятельную  подготовку  к  занятиям,  выполнять  задания,  данные  педагогическими  работниками  в  рамках  образовательной      программы.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3.4.2.Выполнять   требования   Устава  Учреждения,   правил   внутреннего   распорядка   и   иных  локальных   нормативных   актов      Учреждения     по   вопросам   организации   и   осуществления  образовательной деятельности. 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3.4.3.Заботиться о сохранении и об укреплении своего здоровья, стремиться к нравственному,  духовному и физическому развитию и самосовершенствованию.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3.4.4.Уважать  честь  и  достоинство  других  учащихся  и  работников  Учреждения,  не  создавать  препятствий для получения образования другими учащимися.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3.4.5. Бережно относиться к имуществу Учреждения.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3.4.6. Добросовестно учиться.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3.4.7.Немедленно       информировать       педагогического       работника,     ответственного       за  осуществление   мероприятия,   о   каждом   несчастном   случае,   произошедшим   с   ними   или  очевидцами которого они стали.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3.4.8. Соблюдать режим организации образовательной деятельности, принятый в Учреждении.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3.4.9.  Внешний  вид  учащихся  должен  соответствовать  требованиям  Положения  о  школьной  одежде и внешнем виде учащихся. </w:t>
      </w:r>
    </w:p>
    <w:p w:rsidR="00D8780F" w:rsidRPr="002E4969" w:rsidRDefault="00D8780F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3.4.10.  При  неявке  учащегося  на  занятия    по  болезни  или  другим  уважительным  причинам,  учащийся обязан  в течение первого дня болезни поставить об этом в известность классного  руководителя.  В    случае  болезни  учащийся  предоставляет  врачебную  справку  или  справку  ле</w:t>
      </w:r>
      <w:r>
        <w:rPr>
          <w:rFonts w:ascii="Times New Roman" w:hAnsi="Times New Roman" w:cs="Times New Roman"/>
          <w:sz w:val="28"/>
          <w:szCs w:val="28"/>
        </w:rPr>
        <w:t>чебного у</w:t>
      </w:r>
      <w:r w:rsidRPr="002E4969">
        <w:rPr>
          <w:rFonts w:ascii="Times New Roman" w:hAnsi="Times New Roman" w:cs="Times New Roman"/>
          <w:sz w:val="28"/>
          <w:szCs w:val="28"/>
        </w:rPr>
        <w:t xml:space="preserve">чреждения  по установленной форме.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  <w:r w:rsidRPr="00842D64">
        <w:rPr>
          <w:rFonts w:ascii="Times New Roman" w:hAnsi="Times New Roman" w:cs="Times New Roman"/>
          <w:b/>
          <w:bCs/>
          <w:sz w:val="28"/>
          <w:szCs w:val="28"/>
        </w:rPr>
        <w:t>.Общие правила поведения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4.1.Учащиеся  прих</w:t>
      </w:r>
      <w:r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гардеробе верхнюю одежду, надевают сменную обувь.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4.2. Учащиеся   заходят    </w:t>
      </w:r>
      <w:r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 минут   до   начала   урока,   готовят   все  необходимые  учебные  принадлежности  (книги,  тетради,  дневни</w:t>
      </w:r>
      <w:r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уроку.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4.4.Учащиеся  занимают  свои  места  в      кабинете  в  соответствии  с  установленным  классным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руководителем или учителем-предметником планом, составленным с учетом психофизических  особенностей учащихся.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4.5.Учащиеся является в Учреждение с подготовленными дом</w:t>
      </w:r>
      <w:r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согласно расписанию уроков.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4.6.Учащиеся приходят в Учреждения в школьной одежде.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4.7.На уроках технологии учащиеся должны иметь халат и головной убор.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4.8.Не разрешается нахождение в помещениях Учреждения учащихся в верхней одежде.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4.9.Учащиеся проявляют уважение к старшим, заботятся о младших.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4.10.Учащиеся  берегут  имущество  Учреждения,  аккуратно  относятс</w:t>
      </w:r>
      <w:r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чужому  имуществу.  Учащимся  запрещается  делать  надписи  на  </w:t>
      </w:r>
      <w:r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Pr="00245448">
        <w:rPr>
          <w:rFonts w:ascii="Times New Roman" w:hAnsi="Times New Roman" w:cs="Times New Roman"/>
          <w:sz w:val="28"/>
          <w:szCs w:val="28"/>
        </w:rPr>
        <w:t>использовать, царапать, ломать школьную мебель, оборудование кабинетов и</w:t>
      </w:r>
      <w:r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имущество, т.е совершать  действия, которые могут привести к  порче имущества Учреждения.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4.11.Учащиеся  ведут  себя  в Учреждении  дисциплинированно,  </w:t>
      </w:r>
      <w:r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действий. К противоправным действиям относятся: 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1034C">
        <w:rPr>
          <w:rFonts w:ascii="Times New Roman" w:hAnsi="Times New Roman" w:cs="Times New Roman"/>
          <w:sz w:val="28"/>
          <w:szCs w:val="28"/>
        </w:rPr>
        <w:t>укоприкладст</w:t>
      </w:r>
      <w:r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1034C">
        <w:rPr>
          <w:rFonts w:ascii="Times New Roman" w:hAnsi="Times New Roman" w:cs="Times New Roman"/>
          <w:sz w:val="28"/>
          <w:szCs w:val="28"/>
        </w:rPr>
        <w:t>оральное  издевательство:  употребление  оскорбительных  кличек,  дискриминация  по  национальностям и социальным признакам, подчер</w:t>
      </w:r>
      <w:r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нецензурная брань;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:rsidR="00D8780F" w:rsidRPr="00B1034C" w:rsidRDefault="00D8780F" w:rsidP="00B103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1034C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4.12.  Нельзя  приносить  в  Учреждение  и  на  еѐ  территорию  с  </w:t>
      </w:r>
      <w:r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изделия, спички, зажигалки, колющие и режущие предметы, газовые баллончики, оружие (в т.ч.  газовое,   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4.13.  В  Учреждение  нельзя  приносить  и  распространять  печатную  продукцию,  не  имеющую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отношения к образовательной  деятельности.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4.14.  В  Учреждение  нельзя  приносить  ценные  предметы,  сохра</w:t>
      </w:r>
      <w:r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может обеспечить самостоятельно.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4.15. Учащиеся не могут самовольно покидать Учреждение до окончания уроков. Если  учащемуся  необходимо  уйти  домой  раньше  окончан</w:t>
      </w:r>
      <w:r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Pr="00245448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руководителя (лица, заменяющего его) или администрации школы.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4.16.В  случае  пропуска  занятий     по  уважительной  причине </w:t>
      </w:r>
      <w:r>
        <w:rPr>
          <w:rFonts w:ascii="Times New Roman" w:hAnsi="Times New Roman" w:cs="Times New Roman"/>
          <w:sz w:val="28"/>
          <w:szCs w:val="28"/>
        </w:rPr>
        <w:t xml:space="preserve"> учащийся  должен  предъявить  </w:t>
      </w:r>
      <w:r w:rsidRPr="00245448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причине отсутствия на занятиях. 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842D64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D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5. Правила поведения на уроках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5.1.При входе учителя в класс, учащиеся встают в знак приветст</w:t>
      </w:r>
      <w:r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>
        <w:rPr>
          <w:rFonts w:ascii="Times New Roman" w:hAnsi="Times New Roman" w:cs="Times New Roman"/>
          <w:sz w:val="28"/>
          <w:szCs w:val="28"/>
        </w:rPr>
        <w:t xml:space="preserve">образом учащиеся приветствуют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любого взрослого, вошедшего в класс во время урока.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5.2.Во  время  урока  нельзя  шуметь,   отвлекаться  самому  и  отвлека</w:t>
      </w:r>
      <w:r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245448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>
        <w:rPr>
          <w:rFonts w:ascii="Times New Roman" w:hAnsi="Times New Roman" w:cs="Times New Roman"/>
          <w:sz w:val="28"/>
          <w:szCs w:val="28"/>
        </w:rPr>
        <w:t xml:space="preserve">  к  уроку,  делами.  Урочное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время должно использоваться учащимися только для учебных целей.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5.3.Если учащийся хочет задать учителю вопрос или ответить на</w:t>
      </w:r>
      <w:r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руку.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5.4.  Выходить  из  класса  на  уроке  без  разрешения  учителя  запрещается.  В  случае  крайней  необходимости учащийся должен поднять руку и попросить разрешения у учителя.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5.5.По окончании урока, учащийся, получивший отметку, подае</w:t>
      </w:r>
      <w:r>
        <w:rPr>
          <w:rFonts w:ascii="Times New Roman" w:hAnsi="Times New Roman" w:cs="Times New Roman"/>
          <w:sz w:val="28"/>
          <w:szCs w:val="28"/>
        </w:rPr>
        <w:t xml:space="preserve">т дневник на подпись учителю.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Учащиеся Учреждения при ведении дневника руководствуются </w:t>
      </w:r>
      <w:r>
        <w:rPr>
          <w:rFonts w:ascii="Times New Roman" w:hAnsi="Times New Roman" w:cs="Times New Roman"/>
          <w:sz w:val="28"/>
          <w:szCs w:val="28"/>
        </w:rPr>
        <w:t xml:space="preserve">правилами, записанными в нѐм.  </w:t>
      </w:r>
      <w:r w:rsidRPr="00245448">
        <w:rPr>
          <w:rFonts w:ascii="Times New Roman" w:hAnsi="Times New Roman" w:cs="Times New Roman"/>
          <w:sz w:val="28"/>
          <w:szCs w:val="28"/>
        </w:rPr>
        <w:t>Учащиеся   должны   аккуратно   вести   дневник.      Дневник   сдаѐтс</w:t>
      </w:r>
      <w:r>
        <w:rPr>
          <w:rFonts w:ascii="Times New Roman" w:hAnsi="Times New Roman" w:cs="Times New Roman"/>
          <w:sz w:val="28"/>
          <w:szCs w:val="28"/>
        </w:rPr>
        <w:t xml:space="preserve">я   на   проверку   классному  </w:t>
      </w:r>
      <w:r w:rsidRPr="00245448">
        <w:rPr>
          <w:rFonts w:ascii="Times New Roman" w:hAnsi="Times New Roman" w:cs="Times New Roman"/>
          <w:sz w:val="28"/>
          <w:szCs w:val="28"/>
        </w:rPr>
        <w:t>руководителю и даѐтся на подпись родителям. Расписание в дн</w:t>
      </w:r>
      <w:r>
        <w:rPr>
          <w:rFonts w:ascii="Times New Roman" w:hAnsi="Times New Roman" w:cs="Times New Roman"/>
          <w:sz w:val="28"/>
          <w:szCs w:val="28"/>
        </w:rPr>
        <w:t xml:space="preserve">евнике записывается на неделю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вперѐд.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5.6.При выходе учителя или другого взрослого из класса учащиеся встают.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5.7.Учащимся запрещается: </w:t>
      </w:r>
    </w:p>
    <w:p w:rsidR="00D8780F" w:rsidRPr="00B1034C" w:rsidRDefault="00D8780F" w:rsidP="00B10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ользоваться  переговорными  устройствами  записывающей  и  воспроизводящей  аудио-  и  видеоаппаратурой,   мобильными   телефонами,   плеерами,   электронными   играми      во   время  </w:t>
      </w:r>
      <w:r>
        <w:rPr>
          <w:rFonts w:ascii="Times New Roman" w:hAnsi="Times New Roman" w:cs="Times New Roman"/>
          <w:sz w:val="28"/>
          <w:szCs w:val="28"/>
        </w:rPr>
        <w:t>уроков;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034C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:rsidR="00D8780F" w:rsidRPr="00300DC7" w:rsidRDefault="00D8780F" w:rsidP="00B10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ользоваться Интернетом без разрешения администрации Учреждения. </w:t>
      </w:r>
    </w:p>
    <w:p w:rsidR="00D8780F" w:rsidRPr="00842D64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2D64">
        <w:rPr>
          <w:rFonts w:ascii="Times New Roman" w:hAnsi="Times New Roman" w:cs="Times New Roman"/>
          <w:b/>
          <w:bCs/>
          <w:sz w:val="28"/>
          <w:szCs w:val="28"/>
        </w:rPr>
        <w:t xml:space="preserve">6. Правила поведения на переменах, до и после уроков </w:t>
      </w:r>
    </w:p>
    <w:p w:rsidR="00D8780F" w:rsidRPr="00245448" w:rsidRDefault="00D8780F" w:rsidP="00300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Учащиеся обязаны использовать время перерыва для отдыха. </w:t>
      </w:r>
    </w:p>
    <w:p w:rsidR="00D8780F" w:rsidRPr="00245448" w:rsidRDefault="00D8780F" w:rsidP="00300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245448">
        <w:rPr>
          <w:rFonts w:ascii="Times New Roman" w:hAnsi="Times New Roman" w:cs="Times New Roman"/>
          <w:sz w:val="28"/>
          <w:szCs w:val="28"/>
        </w:rPr>
        <w:t xml:space="preserve">Во время перерывов (перемен) учащийся обязан: </w:t>
      </w:r>
    </w:p>
    <w:p w:rsidR="00D8780F" w:rsidRPr="00B1034C" w:rsidRDefault="00D8780F" w:rsidP="00300DC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Подчиняться требованием педагога и работников Учреждения. </w:t>
      </w:r>
    </w:p>
    <w:p w:rsidR="00D8780F" w:rsidRPr="00B1034C" w:rsidRDefault="00D8780F" w:rsidP="00300DC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Во  время  перемен,  до  и  после  уроков  учащийся  не  должен  находиться  в  учебных  кабинетах, спортивных залах, актовом зале, мастерских без  учителя. </w:t>
      </w:r>
    </w:p>
    <w:p w:rsidR="00D8780F" w:rsidRPr="00245448" w:rsidRDefault="00D8780F" w:rsidP="00300D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245448">
        <w:rPr>
          <w:rFonts w:ascii="Times New Roman" w:hAnsi="Times New Roman" w:cs="Times New Roman"/>
          <w:sz w:val="28"/>
          <w:szCs w:val="28"/>
        </w:rPr>
        <w:t xml:space="preserve">. Учащимся запрещается во время перемен: </w:t>
      </w:r>
    </w:p>
    <w:p w:rsidR="00D8780F" w:rsidRPr="00B1034C" w:rsidRDefault="00D8780F" w:rsidP="00300DC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1034C">
        <w:rPr>
          <w:rFonts w:ascii="Times New Roman" w:hAnsi="Times New Roman" w:cs="Times New Roman"/>
          <w:sz w:val="28"/>
          <w:szCs w:val="28"/>
        </w:rPr>
        <w:t>егать по коридору вблизи оконных проѐмов и в других места</w:t>
      </w:r>
      <w:r>
        <w:rPr>
          <w:rFonts w:ascii="Times New Roman" w:hAnsi="Times New Roman" w:cs="Times New Roman"/>
          <w:sz w:val="28"/>
          <w:szCs w:val="28"/>
        </w:rPr>
        <w:t>х, не приспособленных для  игр;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1034C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1034C">
        <w:rPr>
          <w:rFonts w:ascii="Times New Roman" w:hAnsi="Times New Roman" w:cs="Times New Roman"/>
          <w:sz w:val="28"/>
          <w:szCs w:val="28"/>
        </w:rPr>
        <w:t>ткрывать двери пожарных и электрических  щитов, к</w:t>
      </w:r>
      <w:r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1034C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1034C">
        <w:rPr>
          <w:rFonts w:ascii="Times New Roman" w:hAnsi="Times New Roman" w:cs="Times New Roman"/>
          <w:sz w:val="28"/>
          <w:szCs w:val="28"/>
        </w:rPr>
        <w:t>потреблять  непристойные  выражения  и  жесты,  кричать,        шуме</w:t>
      </w:r>
      <w:r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1034C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1034C">
        <w:rPr>
          <w:rFonts w:ascii="Times New Roman" w:hAnsi="Times New Roman" w:cs="Times New Roman"/>
          <w:sz w:val="28"/>
          <w:szCs w:val="28"/>
        </w:rPr>
        <w:t>грать в игры</w:t>
      </w:r>
      <w:r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:rsidR="00D8780F" w:rsidRPr="00B1034C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1034C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>
        <w:rPr>
          <w:rFonts w:ascii="Times New Roman" w:hAnsi="Times New Roman" w:cs="Times New Roman"/>
          <w:sz w:val="28"/>
          <w:szCs w:val="28"/>
        </w:rPr>
        <w:t>Учреждения и на его  территории;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2E4969" w:rsidRDefault="00D8780F" w:rsidP="00B1034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1034C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842D64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42D64">
        <w:rPr>
          <w:rFonts w:ascii="Times New Roman" w:hAnsi="Times New Roman" w:cs="Times New Roman"/>
          <w:b/>
          <w:bCs/>
          <w:sz w:val="28"/>
          <w:szCs w:val="28"/>
        </w:rPr>
        <w:t xml:space="preserve">. Правила поведения в гардеробе.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7.1.Учащиеся самостоятельно снимают и оставляют </w:t>
      </w:r>
      <w:r w:rsidRPr="00245448">
        <w:rPr>
          <w:rFonts w:ascii="Times New Roman" w:hAnsi="Times New Roman" w:cs="Times New Roman"/>
          <w:sz w:val="28"/>
          <w:szCs w:val="28"/>
        </w:rPr>
        <w:t>верхнюю одежду и уличную обувь в гардероб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5448">
        <w:rPr>
          <w:rFonts w:ascii="Times New Roman" w:hAnsi="Times New Roman" w:cs="Times New Roman"/>
          <w:sz w:val="28"/>
          <w:szCs w:val="28"/>
        </w:rPr>
        <w:t xml:space="preserve">. Верхняя одежда </w:t>
      </w:r>
      <w:r>
        <w:rPr>
          <w:rFonts w:ascii="Times New Roman" w:hAnsi="Times New Roman" w:cs="Times New Roman"/>
          <w:sz w:val="28"/>
          <w:szCs w:val="28"/>
        </w:rPr>
        <w:t xml:space="preserve">вешается на специальные крючки за петельку.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Обувь  помещается на полку для обуви.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245448">
        <w:rPr>
          <w:rFonts w:ascii="Times New Roman" w:hAnsi="Times New Roman" w:cs="Times New Roman"/>
          <w:sz w:val="28"/>
          <w:szCs w:val="28"/>
        </w:rPr>
        <w:t>В карманах верхней одежды нельзя оставлять деньги, ключи и иные  ценности; шапки, шарфы, перчатки и варежки</w:t>
      </w:r>
      <w:r>
        <w:rPr>
          <w:rFonts w:ascii="Times New Roman" w:hAnsi="Times New Roman" w:cs="Times New Roman"/>
          <w:sz w:val="28"/>
          <w:szCs w:val="28"/>
        </w:rPr>
        <w:t xml:space="preserve">  необходимо  оставлять в рукавах верхней одежды.</w:t>
      </w:r>
      <w:r w:rsidRPr="002454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45448">
        <w:rPr>
          <w:rFonts w:ascii="Times New Roman" w:hAnsi="Times New Roman" w:cs="Times New Roman"/>
          <w:sz w:val="28"/>
          <w:szCs w:val="28"/>
        </w:rPr>
        <w:t xml:space="preserve">.3.В гардеробе нельзя бегать, толкаться, прыгать.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45448">
        <w:rPr>
          <w:rFonts w:ascii="Times New Roman" w:hAnsi="Times New Roman" w:cs="Times New Roman"/>
          <w:sz w:val="28"/>
          <w:szCs w:val="28"/>
        </w:rPr>
        <w:t>.4.По окончании всех уроков классный руковод</w:t>
      </w:r>
      <w:r>
        <w:rPr>
          <w:rFonts w:ascii="Times New Roman" w:hAnsi="Times New Roman" w:cs="Times New Roman"/>
          <w:sz w:val="28"/>
          <w:szCs w:val="28"/>
        </w:rPr>
        <w:t xml:space="preserve">итель (учитель) провожает класс. </w:t>
      </w:r>
      <w:r w:rsidRPr="00245448">
        <w:rPr>
          <w:rFonts w:ascii="Times New Roman" w:hAnsi="Times New Roman" w:cs="Times New Roman"/>
          <w:sz w:val="28"/>
          <w:szCs w:val="28"/>
        </w:rPr>
        <w:t>Контролирует   соблюден</w:t>
      </w:r>
      <w:r>
        <w:rPr>
          <w:rFonts w:ascii="Times New Roman" w:hAnsi="Times New Roman" w:cs="Times New Roman"/>
          <w:sz w:val="28"/>
          <w:szCs w:val="28"/>
        </w:rPr>
        <w:t xml:space="preserve">ие   учащимися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правил.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2E4969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E4969">
        <w:rPr>
          <w:rFonts w:ascii="Times New Roman" w:hAnsi="Times New Roman" w:cs="Times New Roman"/>
          <w:b/>
          <w:bCs/>
          <w:sz w:val="28"/>
          <w:szCs w:val="28"/>
        </w:rPr>
        <w:t xml:space="preserve">8. Правила поведения в буфете.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8.1.Учащиеся получают пищу в буфете</w:t>
      </w:r>
      <w:r w:rsidRPr="00245448">
        <w:rPr>
          <w:rFonts w:ascii="Times New Roman" w:hAnsi="Times New Roman" w:cs="Times New Roman"/>
          <w:sz w:val="28"/>
          <w:szCs w:val="28"/>
        </w:rPr>
        <w:t xml:space="preserve"> в отведѐнное графиком время.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8.2.Возле окна раздачи </w:t>
      </w:r>
      <w:r w:rsidRPr="00245448">
        <w:rPr>
          <w:rFonts w:ascii="Times New Roman" w:hAnsi="Times New Roman" w:cs="Times New Roman"/>
          <w:sz w:val="28"/>
          <w:szCs w:val="28"/>
        </w:rPr>
        <w:t xml:space="preserve">запрещается бегать, толкаться и  нарушать очередь.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45448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Оставляют </w:t>
      </w:r>
      <w:r w:rsidRPr="00245448">
        <w:rPr>
          <w:rFonts w:ascii="Times New Roman" w:hAnsi="Times New Roman" w:cs="Times New Roman"/>
          <w:sz w:val="28"/>
          <w:szCs w:val="28"/>
        </w:rPr>
        <w:t xml:space="preserve"> посуду и столовые приборы после принятия пищи</w:t>
      </w:r>
      <w:r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Pr="002454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45448">
        <w:rPr>
          <w:rFonts w:ascii="Times New Roman" w:hAnsi="Times New Roman" w:cs="Times New Roman"/>
          <w:sz w:val="28"/>
          <w:szCs w:val="28"/>
        </w:rPr>
        <w:t>.5.Учащиеся  соблюдают  нормы  гигиены  и  санитарии:  перед  е</w:t>
      </w:r>
      <w:r>
        <w:rPr>
          <w:rFonts w:ascii="Times New Roman" w:hAnsi="Times New Roman" w:cs="Times New Roman"/>
          <w:sz w:val="28"/>
          <w:szCs w:val="28"/>
        </w:rPr>
        <w:t xml:space="preserve">дой  тщательно  моют  руки  с  мылом и вытирают их одноразовыми бумажными полотенцами. </w:t>
      </w:r>
    </w:p>
    <w:p w:rsidR="00D8780F" w:rsidRPr="00522585" w:rsidRDefault="00D8780F" w:rsidP="00B103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22585">
        <w:rPr>
          <w:rFonts w:ascii="Times New Roman" w:hAnsi="Times New Roman" w:cs="Times New Roman"/>
          <w:b/>
          <w:bCs/>
          <w:sz w:val="28"/>
          <w:szCs w:val="28"/>
        </w:rPr>
        <w:t>. Поведение во время проведения внеурочных и внешкольных мероприятий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>.1.Перед  проведением  мероприятий,  учащиеся  обязаны  прохо</w:t>
      </w:r>
      <w:r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Pr="00245448">
        <w:rPr>
          <w:rFonts w:ascii="Times New Roman" w:hAnsi="Times New Roman" w:cs="Times New Roman"/>
          <w:sz w:val="28"/>
          <w:szCs w:val="28"/>
        </w:rPr>
        <w:t>безопасности.   В   случае   выхода   учащихся    за  пределы    Учре</w:t>
      </w:r>
      <w:r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Pr="00245448">
        <w:rPr>
          <w:rFonts w:ascii="Times New Roman" w:hAnsi="Times New Roman" w:cs="Times New Roman"/>
          <w:sz w:val="28"/>
          <w:szCs w:val="28"/>
        </w:rPr>
        <w:t>инструктажа фиксируется в журнале инструктажа учащихся по ох</w:t>
      </w:r>
      <w:r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Pr="00245448">
        <w:rPr>
          <w:rFonts w:ascii="Times New Roman" w:hAnsi="Times New Roman" w:cs="Times New Roman"/>
          <w:sz w:val="28"/>
          <w:szCs w:val="28"/>
        </w:rPr>
        <w:t>общественно  полезного,  производительного  труда  и  проведения</w:t>
      </w:r>
      <w:r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>.2.Следует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для окружающих.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 xml:space="preserve">.3.Учащиеся должны соблюдать дисциплину, следовать установленному маршруту движения,  оставаться в расположении группы, если это определено руководителем.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>.4.Строго соблюдать правила личной гигиены, своевременно</w:t>
      </w:r>
      <w:r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об ухудшении здоровья или травме.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>.5.Учащиеся должны уважать местные традиции, бережно отн</w:t>
      </w:r>
      <w:r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истории и культуры.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 xml:space="preserve">.6.Запрещается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45448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Учреждения,   </w:t>
      </w:r>
      <w:r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Pr="00245448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деятельности учащиеся несут ответственность в соответствии с настоящими Правилами.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522585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10</w:t>
      </w:r>
      <w:r w:rsidRPr="00522585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применения поощрений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>.1.  В  целях  мотивации  учащихся    к  активной  жизненной  позиц</w:t>
      </w:r>
      <w:r>
        <w:rPr>
          <w:rFonts w:ascii="Times New Roman" w:hAnsi="Times New Roman" w:cs="Times New Roman"/>
          <w:sz w:val="28"/>
          <w:szCs w:val="28"/>
        </w:rPr>
        <w:t xml:space="preserve">ии,    за  отличную    учѐбу,  </w:t>
      </w:r>
      <w:r w:rsidRPr="00245448">
        <w:rPr>
          <w:rFonts w:ascii="Times New Roman" w:hAnsi="Times New Roman" w:cs="Times New Roman"/>
          <w:sz w:val="28"/>
          <w:szCs w:val="28"/>
        </w:rPr>
        <w:t>достижения  на  олимпиадах,  конкурсах,  смотрах  и  за  другие  д</w:t>
      </w:r>
      <w:r>
        <w:rPr>
          <w:rFonts w:ascii="Times New Roman" w:hAnsi="Times New Roman" w:cs="Times New Roman"/>
          <w:sz w:val="28"/>
          <w:szCs w:val="28"/>
        </w:rPr>
        <w:t xml:space="preserve">остижения  в  учебной  и  вне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учебной деятельности к учащимся могут быть применены следующие виды поощрений: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объявление благодарности учащемуся;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и (или)  дипломом, 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учащегося;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родителей (законных представителей) учащегося;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занесение фамилии и фотографии учащегося на стенд «Отличники учебы»;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.2.  Поощрения  выносятся  учащимся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доводятся  до сведения учащихся и работников Учреждения.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.3.  За  неисполнение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меры воспитательного характера;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дисциплинарные взыскания.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>.4.  Меры    воспитательного    характера   представляют    собой   действия    администрации  Учреждения,  еѐ  педагогических  работников,  направленные  на  разъяснение  недопустимости   нарушения  правил  поведения  в  Учреждении,  осознание  учащ</w:t>
      </w:r>
      <w:r>
        <w:rPr>
          <w:rFonts w:ascii="Times New Roman" w:hAnsi="Times New Roman" w:cs="Times New Roman"/>
          <w:sz w:val="28"/>
          <w:szCs w:val="28"/>
        </w:rPr>
        <w:t xml:space="preserve">имся  пагубности  совершенных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им  действий,  воспитание  личных  качеств  учащегося,  добросовестно  относящегося  к  учебе  и  соблюдению дисциплины.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.5. К учащимся могут быть применены следующие меры дисциплинарного взыскания: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Замечание 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Выговор (приказ по Учреждению)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Предупреждение об отчислении из  Учреждения          (приказ по Учреждению, письм</w:t>
      </w:r>
      <w:r>
        <w:rPr>
          <w:rFonts w:ascii="Times New Roman" w:hAnsi="Times New Roman" w:cs="Times New Roman"/>
          <w:sz w:val="28"/>
          <w:szCs w:val="28"/>
        </w:rPr>
        <w:t xml:space="preserve">енное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извещение родителей (законных представителей)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Отчисление  из Учреждения.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.6.  Дисциплинарные  взыскания  не  применяются  в  отношении    к  учащимся  начального  общего  образования,  а  также  к    учащимся  с  ограниченными  возможностями  здоровья  (с  задержкой психического развития и различными формами умственной отсталости).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45448">
        <w:rPr>
          <w:rFonts w:ascii="Times New Roman" w:hAnsi="Times New Roman" w:cs="Times New Roman"/>
          <w:sz w:val="28"/>
          <w:szCs w:val="28"/>
        </w:rPr>
        <w:t>.7.  Не  допускается  применение  мер  дисциплинарного  взыскани</w:t>
      </w:r>
      <w:r>
        <w:rPr>
          <w:rFonts w:ascii="Times New Roman" w:hAnsi="Times New Roman" w:cs="Times New Roman"/>
          <w:sz w:val="28"/>
          <w:szCs w:val="28"/>
        </w:rPr>
        <w:t xml:space="preserve">я  к  учащимся  во  время  их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болезни, каникул.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.8.  При  выборе  меры  дисциплинарного  взыскания  Учреждение  должно  учитывать  тяжесть  дисциплинарного      проступка,   причины     и  обстоятельства,    пр</w:t>
      </w:r>
      <w:r>
        <w:rPr>
          <w:rFonts w:ascii="Times New Roman" w:hAnsi="Times New Roman" w:cs="Times New Roman"/>
          <w:sz w:val="28"/>
          <w:szCs w:val="28"/>
        </w:rPr>
        <w:t xml:space="preserve">и   которых    он   совершен,  </w:t>
      </w:r>
      <w:r w:rsidRPr="00245448">
        <w:rPr>
          <w:rFonts w:ascii="Times New Roman" w:hAnsi="Times New Roman" w:cs="Times New Roman"/>
          <w:sz w:val="28"/>
          <w:szCs w:val="28"/>
        </w:rPr>
        <w:t>предыдущее поведение учащегося, его психофизиче</w:t>
      </w:r>
      <w:r>
        <w:rPr>
          <w:rFonts w:ascii="Times New Roman" w:hAnsi="Times New Roman" w:cs="Times New Roman"/>
          <w:sz w:val="28"/>
          <w:szCs w:val="28"/>
        </w:rPr>
        <w:t>ское и эмоциональное состояние.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.9.  Отчисление  несовершеннолетнего  учащегося,  достигшего  возраста  пятнадцати  лет,  из  Учреждения, как мера дисциплинарного взыскания допускаетс</w:t>
      </w:r>
      <w:r>
        <w:rPr>
          <w:rFonts w:ascii="Times New Roman" w:hAnsi="Times New Roman" w:cs="Times New Roman"/>
          <w:sz w:val="28"/>
          <w:szCs w:val="28"/>
        </w:rPr>
        <w:t xml:space="preserve">я за неоднократное совершение  </w:t>
      </w:r>
      <w:r w:rsidRPr="00245448">
        <w:rPr>
          <w:rFonts w:ascii="Times New Roman" w:hAnsi="Times New Roman" w:cs="Times New Roman"/>
          <w:sz w:val="28"/>
          <w:szCs w:val="28"/>
        </w:rPr>
        <w:t>дисциплинарных  проступков.  Указанная  мера  дисциплинарного  взыскан</w:t>
      </w:r>
      <w:r>
        <w:rPr>
          <w:rFonts w:ascii="Times New Roman" w:hAnsi="Times New Roman" w:cs="Times New Roman"/>
          <w:sz w:val="28"/>
          <w:szCs w:val="28"/>
        </w:rPr>
        <w:t xml:space="preserve">ия  применяется,  если  </w:t>
      </w:r>
      <w:r w:rsidRPr="00245448">
        <w:rPr>
          <w:rFonts w:ascii="Times New Roman" w:hAnsi="Times New Roman" w:cs="Times New Roman"/>
          <w:sz w:val="28"/>
          <w:szCs w:val="28"/>
        </w:rPr>
        <w:t>иные   меры    дисциплинарного     взыскания    и  меры   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го    воздействия    не  дали  </w:t>
      </w:r>
      <w:r w:rsidRPr="00245448">
        <w:rPr>
          <w:rFonts w:ascii="Times New Roman" w:hAnsi="Times New Roman" w:cs="Times New Roman"/>
          <w:sz w:val="28"/>
          <w:szCs w:val="28"/>
        </w:rPr>
        <w:t>результата   и   дальнейшее   пребывание   учащегося   в   Учреждени</w:t>
      </w:r>
      <w:r>
        <w:rPr>
          <w:rFonts w:ascii="Times New Roman" w:hAnsi="Times New Roman" w:cs="Times New Roman"/>
          <w:sz w:val="28"/>
          <w:szCs w:val="28"/>
        </w:rPr>
        <w:t xml:space="preserve">и   оказывает   отрицательное  </w:t>
      </w:r>
      <w:r w:rsidRPr="00245448">
        <w:rPr>
          <w:rFonts w:ascii="Times New Roman" w:hAnsi="Times New Roman" w:cs="Times New Roman"/>
          <w:sz w:val="28"/>
          <w:szCs w:val="28"/>
        </w:rPr>
        <w:t>влияние  на  других  учащихся,  нарушает  их  права  и  права  рабо</w:t>
      </w:r>
      <w:r>
        <w:rPr>
          <w:rFonts w:ascii="Times New Roman" w:hAnsi="Times New Roman" w:cs="Times New Roman"/>
          <w:sz w:val="28"/>
          <w:szCs w:val="28"/>
        </w:rPr>
        <w:t xml:space="preserve">тников  Учреждения,  а  также  </w:t>
      </w:r>
      <w:r w:rsidRPr="00245448">
        <w:rPr>
          <w:rFonts w:ascii="Times New Roman" w:hAnsi="Times New Roman" w:cs="Times New Roman"/>
          <w:sz w:val="28"/>
          <w:szCs w:val="28"/>
        </w:rPr>
        <w:t>нормальное функцион</w:t>
      </w:r>
      <w:r>
        <w:rPr>
          <w:rFonts w:ascii="Times New Roman" w:hAnsi="Times New Roman" w:cs="Times New Roman"/>
          <w:sz w:val="28"/>
          <w:szCs w:val="28"/>
        </w:rPr>
        <w:t xml:space="preserve">ирование Учреждения. Отчисление </w:t>
      </w:r>
      <w:r w:rsidRPr="00245448">
        <w:rPr>
          <w:rFonts w:ascii="Times New Roman" w:hAnsi="Times New Roman" w:cs="Times New Roman"/>
          <w:sz w:val="28"/>
          <w:szCs w:val="28"/>
        </w:rPr>
        <w:t>несо</w:t>
      </w:r>
      <w:r>
        <w:rPr>
          <w:rFonts w:ascii="Times New Roman" w:hAnsi="Times New Roman" w:cs="Times New Roman"/>
          <w:sz w:val="28"/>
          <w:szCs w:val="28"/>
        </w:rPr>
        <w:t xml:space="preserve">вершеннолетнего учащегося как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не применяется, если сроки </w:t>
      </w:r>
      <w:r>
        <w:rPr>
          <w:rFonts w:ascii="Times New Roman" w:hAnsi="Times New Roman" w:cs="Times New Roman"/>
          <w:sz w:val="28"/>
          <w:szCs w:val="28"/>
        </w:rPr>
        <w:t xml:space="preserve">ранее примененных к учащемуся  </w:t>
      </w:r>
      <w:r w:rsidRPr="00245448">
        <w:rPr>
          <w:rFonts w:ascii="Times New Roman" w:hAnsi="Times New Roman" w:cs="Times New Roman"/>
          <w:sz w:val="28"/>
          <w:szCs w:val="28"/>
        </w:rPr>
        <w:t>мер  дисциплинарного  взыскания  истекли  и  (или)  меры  дисципл</w:t>
      </w:r>
      <w:r>
        <w:rPr>
          <w:rFonts w:ascii="Times New Roman" w:hAnsi="Times New Roman" w:cs="Times New Roman"/>
          <w:sz w:val="28"/>
          <w:szCs w:val="28"/>
        </w:rPr>
        <w:t xml:space="preserve">инарного  взыскания  сняты  в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.10.Решение     об   отчислении     несовершеннолетнего       учащегося,    достигшего     возраста  пятнадцати лет  и  не  получившего  основного  общего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 как  мера  дисциплинарного  </w:t>
      </w:r>
      <w:r w:rsidRPr="00245448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и с согласия  </w:t>
      </w:r>
      <w:r w:rsidRPr="00245448">
        <w:rPr>
          <w:rFonts w:ascii="Times New Roman" w:hAnsi="Times New Roman" w:cs="Times New Roman"/>
          <w:sz w:val="28"/>
          <w:szCs w:val="28"/>
        </w:rPr>
        <w:t>территориальной  комиссии  по  делам  несовершеннолетних  и  з</w:t>
      </w:r>
      <w:r>
        <w:rPr>
          <w:rFonts w:ascii="Times New Roman" w:hAnsi="Times New Roman" w:cs="Times New Roman"/>
          <w:sz w:val="28"/>
          <w:szCs w:val="28"/>
        </w:rPr>
        <w:t xml:space="preserve">ащите  их  прав.  Решение  об  </w:t>
      </w:r>
      <w:r w:rsidRPr="00245448">
        <w:rPr>
          <w:rFonts w:ascii="Times New Roman" w:hAnsi="Times New Roman" w:cs="Times New Roman"/>
          <w:sz w:val="28"/>
          <w:szCs w:val="28"/>
        </w:rPr>
        <w:t>отчислении учащихся-детей-сирот, детей, оставшихся без попеч</w:t>
      </w:r>
      <w:r>
        <w:rPr>
          <w:rFonts w:ascii="Times New Roman" w:hAnsi="Times New Roman" w:cs="Times New Roman"/>
          <w:sz w:val="28"/>
          <w:szCs w:val="28"/>
        </w:rPr>
        <w:t xml:space="preserve">ения родителей, принимается с  </w:t>
      </w:r>
      <w:r w:rsidRPr="00245448">
        <w:rPr>
          <w:rFonts w:ascii="Times New Roman" w:hAnsi="Times New Roman" w:cs="Times New Roman"/>
          <w:sz w:val="28"/>
          <w:szCs w:val="28"/>
        </w:rPr>
        <w:t>согласия   территориальной   комиссии   по   делам  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  и   защите   их   прав   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комитета опеки и попечительства.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.11.Об   отчислении   несовершеннолетнего   учащегося   в   каче</w:t>
      </w:r>
      <w:r>
        <w:rPr>
          <w:rFonts w:ascii="Times New Roman" w:hAnsi="Times New Roman" w:cs="Times New Roman"/>
          <w:sz w:val="28"/>
          <w:szCs w:val="28"/>
        </w:rPr>
        <w:t xml:space="preserve">стве   меры   дисциплинарного  </w:t>
      </w:r>
      <w:r w:rsidRPr="00245448">
        <w:rPr>
          <w:rFonts w:ascii="Times New Roman" w:hAnsi="Times New Roman" w:cs="Times New Roman"/>
          <w:sz w:val="28"/>
          <w:szCs w:val="28"/>
        </w:rPr>
        <w:t>взыскания  Учреждение  незамедлительно  обязано  проинформиро</w:t>
      </w:r>
      <w:r>
        <w:rPr>
          <w:rFonts w:ascii="Times New Roman" w:hAnsi="Times New Roman" w:cs="Times New Roman"/>
          <w:sz w:val="28"/>
          <w:szCs w:val="28"/>
        </w:rPr>
        <w:t xml:space="preserve">вать  Управление  образования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администрации Мариинского муниципального района.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.12.Учащийся,  родители  (законные  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несовершеннолетнего  учащегося  вправе  обжаловать </w:t>
      </w:r>
      <w:r>
        <w:rPr>
          <w:rFonts w:ascii="Times New Roman" w:hAnsi="Times New Roman" w:cs="Times New Roman"/>
          <w:sz w:val="28"/>
          <w:szCs w:val="28"/>
        </w:rPr>
        <w:t xml:space="preserve">решение об отчислении. 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.13.Решение  комиссии  по   урегулированию  споров  между  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245448">
        <w:rPr>
          <w:rFonts w:ascii="Times New Roman" w:hAnsi="Times New Roman" w:cs="Times New Roman"/>
          <w:sz w:val="28"/>
          <w:szCs w:val="28"/>
        </w:rPr>
        <w:t>отношений     является   обязательным    для   всех  участников   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   отношений     в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Учреждении и подлежит исполнению в сроки, предусмотренные указанным решением.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.14.Решение  комиссии  по   урегулированию  споров  между  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245448">
        <w:rPr>
          <w:rFonts w:ascii="Times New Roman" w:hAnsi="Times New Roman" w:cs="Times New Roman"/>
          <w:sz w:val="28"/>
          <w:szCs w:val="28"/>
        </w:rPr>
        <w:t>отношений     может    быть   обжаловано     в   установленном     зак</w:t>
      </w:r>
      <w:r>
        <w:rPr>
          <w:rFonts w:ascii="Times New Roman" w:hAnsi="Times New Roman" w:cs="Times New Roman"/>
          <w:sz w:val="28"/>
          <w:szCs w:val="28"/>
        </w:rPr>
        <w:t xml:space="preserve">онодательством     Российской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Федерации порядке.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>.15.Если в течение года со дня применения меры дисциплинарного взыскания к учащемуся не  будет применена новая мера дисциплинарного взыскания, то</w:t>
      </w:r>
      <w:r>
        <w:rPr>
          <w:rFonts w:ascii="Times New Roman" w:hAnsi="Times New Roman" w:cs="Times New Roman"/>
          <w:sz w:val="28"/>
          <w:szCs w:val="28"/>
        </w:rPr>
        <w:t xml:space="preserve"> он считается не имеющим меры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дисциплинарного взыскания.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45448">
        <w:rPr>
          <w:rFonts w:ascii="Times New Roman" w:hAnsi="Times New Roman" w:cs="Times New Roman"/>
          <w:sz w:val="28"/>
          <w:szCs w:val="28"/>
        </w:rPr>
        <w:t xml:space="preserve">.16.Директор  Учреждения  до  истечения  года  со  дня  применения  меры  дисциплинарного  взыскания  имеет  право  снять  ее  с  учащегося  по  собственной </w:t>
      </w:r>
      <w:r>
        <w:rPr>
          <w:rFonts w:ascii="Times New Roman" w:hAnsi="Times New Roman" w:cs="Times New Roman"/>
          <w:sz w:val="28"/>
          <w:szCs w:val="28"/>
        </w:rPr>
        <w:t xml:space="preserve"> инициативе,  просьбе  самого  </w:t>
      </w:r>
      <w:r w:rsidRPr="00245448">
        <w:rPr>
          <w:rFonts w:ascii="Times New Roman" w:hAnsi="Times New Roman" w:cs="Times New Roman"/>
          <w:sz w:val="28"/>
          <w:szCs w:val="28"/>
        </w:rPr>
        <w:t>учащегося,     родителей     (законных     представителей)     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еннолетнего        учащегося,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ходатайству  коллегиальных органов  управления Учреждением.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522585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11</w:t>
      </w:r>
      <w:r w:rsidRPr="00522585">
        <w:rPr>
          <w:rFonts w:ascii="Times New Roman" w:hAnsi="Times New Roman" w:cs="Times New Roman"/>
          <w:b/>
          <w:bCs/>
          <w:sz w:val="28"/>
          <w:szCs w:val="28"/>
        </w:rPr>
        <w:t xml:space="preserve">.Возмещение ущерба, причиненного имуществу Учреждения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45448">
        <w:rPr>
          <w:rFonts w:ascii="Times New Roman" w:hAnsi="Times New Roman" w:cs="Times New Roman"/>
          <w:sz w:val="28"/>
          <w:szCs w:val="28"/>
        </w:rPr>
        <w:t>.1. Возместить имущественный вред, причиненный 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еннолетним,  обязаны родители  </w:t>
      </w:r>
      <w:r w:rsidRPr="00245448"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несовершеннолетнего  учащегося, есл</w:t>
      </w:r>
      <w:r>
        <w:rPr>
          <w:rFonts w:ascii="Times New Roman" w:hAnsi="Times New Roman" w:cs="Times New Roman"/>
          <w:sz w:val="28"/>
          <w:szCs w:val="28"/>
        </w:rPr>
        <w:t xml:space="preserve">и не докажут, что вред возник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 по их вине.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522585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522585">
        <w:rPr>
          <w:rFonts w:ascii="Times New Roman" w:hAnsi="Times New Roman" w:cs="Times New Roman"/>
          <w:b/>
          <w:bCs/>
          <w:sz w:val="28"/>
          <w:szCs w:val="28"/>
        </w:rPr>
        <w:t xml:space="preserve">. Защита прав учащихся </w:t>
      </w: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245448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учащиеся,    родители   </w:t>
      </w:r>
      <w:r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Pr="00245448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 вправе  самостоятельно или через своих представителей: </w:t>
      </w:r>
    </w:p>
    <w:p w:rsidR="00D8780F" w:rsidRPr="00B1034C" w:rsidRDefault="00D8780F" w:rsidP="00B10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направлять  в коллегиальные    органы  управления  Учреждением   обращения  о  нарушении  и  (или)  ущемлении      ее  работниками     прав,   свобод   и  социальных     гарантий    учащихся; </w:t>
      </w:r>
    </w:p>
    <w:p w:rsidR="00D8780F" w:rsidRPr="00B1034C" w:rsidRDefault="00D8780F" w:rsidP="00B10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обращаться  в  комиссию  по  урегулированию  споров  между  участниками  образовательных   отношений; </w:t>
      </w:r>
    </w:p>
    <w:p w:rsidR="00D8780F" w:rsidRPr="00300DC7" w:rsidRDefault="00D8780F" w:rsidP="00B10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использовать  не  запрещенные  законодательством  Российской  Федерации    иные  способы   защиты своих прав и законных интересов.  </w:t>
      </w:r>
    </w:p>
    <w:p w:rsidR="00D8780F" w:rsidRPr="00522585" w:rsidRDefault="00D8780F" w:rsidP="00B103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5F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522585">
        <w:rPr>
          <w:rFonts w:ascii="Times New Roman" w:hAnsi="Times New Roman" w:cs="Times New Roman"/>
          <w:b/>
          <w:bCs/>
          <w:sz w:val="28"/>
          <w:szCs w:val="28"/>
        </w:rPr>
        <w:t xml:space="preserve">. Заключительные положения </w:t>
      </w:r>
    </w:p>
    <w:p w:rsidR="00D8780F" w:rsidRPr="00D605F1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D605F1">
        <w:rPr>
          <w:rFonts w:ascii="Times New Roman" w:hAnsi="Times New Roman" w:cs="Times New Roman"/>
          <w:sz w:val="28"/>
          <w:szCs w:val="28"/>
        </w:rPr>
        <w:t>.1.Действие настоящих Правил распространяетс</w:t>
      </w:r>
      <w:r>
        <w:rPr>
          <w:rFonts w:ascii="Times New Roman" w:hAnsi="Times New Roman" w:cs="Times New Roman"/>
          <w:sz w:val="28"/>
          <w:szCs w:val="28"/>
        </w:rPr>
        <w:t>я на всех учащихся  Учреждения.</w:t>
      </w:r>
    </w:p>
    <w:p w:rsidR="00D8780F" w:rsidRPr="00D605F1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D605F1">
        <w:rPr>
          <w:rFonts w:ascii="Times New Roman" w:hAnsi="Times New Roman" w:cs="Times New Roman"/>
          <w:sz w:val="28"/>
          <w:szCs w:val="28"/>
        </w:rPr>
        <w:t>.2.Данные  Правила  доводятся  до  сведения  учащихся  на  классных  часах  в  начале  учебного  года, родителей (законных представителей) несовершеннолетн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их  учащихся, вывешиваются на  </w:t>
      </w:r>
      <w:r w:rsidRPr="00D605F1">
        <w:rPr>
          <w:rFonts w:ascii="Times New Roman" w:hAnsi="Times New Roman" w:cs="Times New Roman"/>
          <w:sz w:val="28"/>
          <w:szCs w:val="28"/>
        </w:rPr>
        <w:t xml:space="preserve">информационном стенде, размещаются на  официальном сайте Учреждения. </w:t>
      </w:r>
    </w:p>
    <w:p w:rsidR="00D8780F" w:rsidRPr="00D605F1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действительны </w:t>
      </w:r>
      <w:r w:rsidRPr="00D605F1">
        <w:rPr>
          <w:rFonts w:ascii="Times New Roman" w:hAnsi="Times New Roman" w:cs="Times New Roman"/>
          <w:sz w:val="28"/>
          <w:szCs w:val="28"/>
        </w:rPr>
        <w:t xml:space="preserve">до написания в новой редакции. </w:t>
      </w:r>
    </w:p>
    <w:p w:rsidR="00D8780F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0F" w:rsidRPr="00D605F1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80F" w:rsidRPr="00245448" w:rsidRDefault="00D8780F" w:rsidP="00B103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780F" w:rsidRPr="00245448" w:rsidSect="0005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5EF6"/>
    <w:rsid w:val="000D567B"/>
    <w:rsid w:val="000D7ED0"/>
    <w:rsid w:val="000E4571"/>
    <w:rsid w:val="000F2229"/>
    <w:rsid w:val="00101BEC"/>
    <w:rsid w:val="001030BA"/>
    <w:rsid w:val="00103F1E"/>
    <w:rsid w:val="00141AE0"/>
    <w:rsid w:val="0015264E"/>
    <w:rsid w:val="0015459E"/>
    <w:rsid w:val="001672AF"/>
    <w:rsid w:val="00172DC4"/>
    <w:rsid w:val="00186744"/>
    <w:rsid w:val="001B608F"/>
    <w:rsid w:val="001C76FE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45448"/>
    <w:rsid w:val="002467B7"/>
    <w:rsid w:val="00256917"/>
    <w:rsid w:val="00266B9B"/>
    <w:rsid w:val="00272D53"/>
    <w:rsid w:val="00275AD9"/>
    <w:rsid w:val="0028302B"/>
    <w:rsid w:val="00283650"/>
    <w:rsid w:val="0028675A"/>
    <w:rsid w:val="00292966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451CD"/>
    <w:rsid w:val="00350B2F"/>
    <w:rsid w:val="00361F42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675"/>
    <w:rsid w:val="003F7582"/>
    <w:rsid w:val="004214AB"/>
    <w:rsid w:val="0042450C"/>
    <w:rsid w:val="00431B35"/>
    <w:rsid w:val="00444B76"/>
    <w:rsid w:val="00460492"/>
    <w:rsid w:val="004671B1"/>
    <w:rsid w:val="00485EA8"/>
    <w:rsid w:val="004A2A5C"/>
    <w:rsid w:val="004A7321"/>
    <w:rsid w:val="004C32C7"/>
    <w:rsid w:val="004C5192"/>
    <w:rsid w:val="004C7C54"/>
    <w:rsid w:val="004C7E4D"/>
    <w:rsid w:val="004D6035"/>
    <w:rsid w:val="004E47DB"/>
    <w:rsid w:val="004F6E48"/>
    <w:rsid w:val="00500553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70003"/>
    <w:rsid w:val="0057760F"/>
    <w:rsid w:val="00580BCB"/>
    <w:rsid w:val="00582DD8"/>
    <w:rsid w:val="005A2A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93E"/>
    <w:rsid w:val="00682C1D"/>
    <w:rsid w:val="00683EE5"/>
    <w:rsid w:val="006A3A93"/>
    <w:rsid w:val="006A5620"/>
    <w:rsid w:val="006C06BB"/>
    <w:rsid w:val="006C439B"/>
    <w:rsid w:val="006E4781"/>
    <w:rsid w:val="006F409E"/>
    <w:rsid w:val="00700BC2"/>
    <w:rsid w:val="00701120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9B4"/>
    <w:rsid w:val="007F1F3C"/>
    <w:rsid w:val="00803874"/>
    <w:rsid w:val="00806C6E"/>
    <w:rsid w:val="00816FF2"/>
    <w:rsid w:val="00817348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61828"/>
    <w:rsid w:val="0086193A"/>
    <w:rsid w:val="00867994"/>
    <w:rsid w:val="008714DE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90686E"/>
    <w:rsid w:val="009127E8"/>
    <w:rsid w:val="00913688"/>
    <w:rsid w:val="00941976"/>
    <w:rsid w:val="00942C41"/>
    <w:rsid w:val="00944E57"/>
    <w:rsid w:val="00952C19"/>
    <w:rsid w:val="00963821"/>
    <w:rsid w:val="0096431B"/>
    <w:rsid w:val="0096490E"/>
    <w:rsid w:val="00970465"/>
    <w:rsid w:val="009763D8"/>
    <w:rsid w:val="00981B11"/>
    <w:rsid w:val="00982309"/>
    <w:rsid w:val="009837D6"/>
    <w:rsid w:val="00996FE3"/>
    <w:rsid w:val="009C3F1A"/>
    <w:rsid w:val="009C6FAA"/>
    <w:rsid w:val="009D53BB"/>
    <w:rsid w:val="009E009F"/>
    <w:rsid w:val="009E05DF"/>
    <w:rsid w:val="009E7DD2"/>
    <w:rsid w:val="009F257A"/>
    <w:rsid w:val="00A0357A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4486"/>
    <w:rsid w:val="00A679A9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D2487"/>
    <w:rsid w:val="00AE22C2"/>
    <w:rsid w:val="00AF0237"/>
    <w:rsid w:val="00B00289"/>
    <w:rsid w:val="00B1034C"/>
    <w:rsid w:val="00B162D3"/>
    <w:rsid w:val="00B165C4"/>
    <w:rsid w:val="00B3326B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D0C7E"/>
    <w:rsid w:val="00BD4A3A"/>
    <w:rsid w:val="00BE54A5"/>
    <w:rsid w:val="00BE6C39"/>
    <w:rsid w:val="00BF08CE"/>
    <w:rsid w:val="00C0226A"/>
    <w:rsid w:val="00C0472A"/>
    <w:rsid w:val="00C15404"/>
    <w:rsid w:val="00C166CB"/>
    <w:rsid w:val="00C26748"/>
    <w:rsid w:val="00C30534"/>
    <w:rsid w:val="00C37D3D"/>
    <w:rsid w:val="00C44EF3"/>
    <w:rsid w:val="00C71E32"/>
    <w:rsid w:val="00C73640"/>
    <w:rsid w:val="00C77801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2EC"/>
    <w:rsid w:val="00D0234B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8780F"/>
    <w:rsid w:val="00DA0017"/>
    <w:rsid w:val="00DA545A"/>
    <w:rsid w:val="00DA7B44"/>
    <w:rsid w:val="00DB1AA6"/>
    <w:rsid w:val="00DB712E"/>
    <w:rsid w:val="00DC2FC0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F3553"/>
    <w:rsid w:val="00EF3B4B"/>
    <w:rsid w:val="00F034C9"/>
    <w:rsid w:val="00F103C9"/>
    <w:rsid w:val="00F15BDB"/>
    <w:rsid w:val="00F500A9"/>
    <w:rsid w:val="00F56415"/>
    <w:rsid w:val="00F625E4"/>
    <w:rsid w:val="00F66E9C"/>
    <w:rsid w:val="00F719B8"/>
    <w:rsid w:val="00F839D2"/>
    <w:rsid w:val="00F902B9"/>
    <w:rsid w:val="00F964B4"/>
    <w:rsid w:val="00F966B2"/>
    <w:rsid w:val="00FB6376"/>
    <w:rsid w:val="00FC56C7"/>
    <w:rsid w:val="00FC6AD7"/>
    <w:rsid w:val="00FD2199"/>
    <w:rsid w:val="00FD2DC9"/>
    <w:rsid w:val="00FD4CE7"/>
    <w:rsid w:val="00FD7037"/>
    <w:rsid w:val="00FE174A"/>
    <w:rsid w:val="00FE34F0"/>
    <w:rsid w:val="00FE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91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4544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1034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0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4112</Words>
  <Characters>23440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subject/>
  <dc:creator>Win 7</dc:creator>
  <cp:keywords/>
  <dc:description/>
  <cp:lastModifiedBy>МБОУ СОШ им. Алексея Кондратьева с. Дюртюли</cp:lastModifiedBy>
  <cp:revision>2</cp:revision>
  <cp:lastPrinted>2017-03-17T06:33:00Z</cp:lastPrinted>
  <dcterms:created xsi:type="dcterms:W3CDTF">2022-03-17T05:51:00Z</dcterms:created>
  <dcterms:modified xsi:type="dcterms:W3CDTF">2022-03-17T05:51:00Z</dcterms:modified>
</cp:coreProperties>
</file>